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BBA" w:rsidRPr="00ED3BBA" w:rsidRDefault="00ED3BBA">
      <w:pPr>
        <w:rPr>
          <w:b/>
          <w:sz w:val="40"/>
        </w:rPr>
      </w:pPr>
      <w:r w:rsidRPr="00ED3BBA">
        <w:rPr>
          <w:b/>
          <w:sz w:val="40"/>
        </w:rPr>
        <w:t>Bridging the Gap – Geography Summer Task Instructions</w:t>
      </w:r>
    </w:p>
    <w:p w:rsidR="00ED3BBA" w:rsidRPr="00ED3BBA" w:rsidRDefault="00ED3BBA">
      <w:pPr>
        <w:rPr>
          <w:sz w:val="32"/>
        </w:rPr>
      </w:pPr>
      <w:r w:rsidRPr="00ED3BBA">
        <w:rPr>
          <w:sz w:val="32"/>
        </w:rPr>
        <w:t>Select at least one of the project sheets which will encourage your wider reading and exploration of featured topics studied in A Level Geography.</w:t>
      </w:r>
    </w:p>
    <w:p w:rsidR="00ED3BBA" w:rsidRPr="00ED3BBA" w:rsidRDefault="00ED3BBA">
      <w:pPr>
        <w:rPr>
          <w:sz w:val="32"/>
        </w:rPr>
      </w:pPr>
      <w:r w:rsidRPr="00ED3BBA">
        <w:rPr>
          <w:sz w:val="32"/>
        </w:rPr>
        <w:t>You should follow the task instructions and access the suggested resources to complete you work.</w:t>
      </w:r>
    </w:p>
    <w:p w:rsidR="00ED3BBA" w:rsidRPr="00ED3BBA" w:rsidRDefault="00ED3BBA">
      <w:pPr>
        <w:rPr>
          <w:sz w:val="32"/>
        </w:rPr>
      </w:pPr>
      <w:r w:rsidRPr="00ED3BBA">
        <w:rPr>
          <w:sz w:val="32"/>
        </w:rPr>
        <w:t>Your choice of projects are:</w:t>
      </w:r>
    </w:p>
    <w:p w:rsidR="00ED3BBA" w:rsidRPr="00ED3BBA" w:rsidRDefault="00ED3BBA" w:rsidP="00ED3BBA">
      <w:pPr>
        <w:pStyle w:val="ListParagraph"/>
        <w:numPr>
          <w:ilvl w:val="0"/>
          <w:numId w:val="1"/>
        </w:numPr>
        <w:rPr>
          <w:sz w:val="32"/>
        </w:rPr>
      </w:pPr>
      <w:r w:rsidRPr="00ED3BBA">
        <w:rPr>
          <w:sz w:val="32"/>
        </w:rPr>
        <w:t xml:space="preserve">What is the future for rural healthcare in the developing world? </w:t>
      </w:r>
    </w:p>
    <w:p w:rsidR="00ED3BBA" w:rsidRPr="00ED3BBA" w:rsidRDefault="00ED3BBA" w:rsidP="00ED3BBA">
      <w:pPr>
        <w:pStyle w:val="ListParagraph"/>
        <w:numPr>
          <w:ilvl w:val="0"/>
          <w:numId w:val="1"/>
        </w:numPr>
        <w:rPr>
          <w:sz w:val="32"/>
        </w:rPr>
      </w:pPr>
      <w:r w:rsidRPr="00ED3BBA">
        <w:rPr>
          <w:sz w:val="32"/>
        </w:rPr>
        <w:t>Should we plant trees to save our planet?</w:t>
      </w:r>
    </w:p>
    <w:p w:rsidR="00ED3BBA" w:rsidRPr="00ED3BBA" w:rsidRDefault="00ED3BBA" w:rsidP="00ED3BBA">
      <w:pPr>
        <w:pStyle w:val="ListParagraph"/>
        <w:numPr>
          <w:ilvl w:val="0"/>
          <w:numId w:val="1"/>
        </w:numPr>
        <w:rPr>
          <w:sz w:val="32"/>
        </w:rPr>
      </w:pPr>
      <w:r w:rsidRPr="00ED3BBA">
        <w:rPr>
          <w:sz w:val="32"/>
        </w:rPr>
        <w:t>Does the global dominance of Coca Cola bring more costs than benefits?</w:t>
      </w:r>
    </w:p>
    <w:p w:rsidR="00ED3BBA" w:rsidRPr="00ED3BBA" w:rsidRDefault="00ED3BBA" w:rsidP="00ED3BBA">
      <w:pPr>
        <w:pStyle w:val="ListParagraph"/>
        <w:numPr>
          <w:ilvl w:val="0"/>
          <w:numId w:val="1"/>
        </w:numPr>
        <w:rPr>
          <w:sz w:val="32"/>
        </w:rPr>
      </w:pPr>
      <w:r w:rsidRPr="00ED3BBA">
        <w:rPr>
          <w:sz w:val="32"/>
        </w:rPr>
        <w:t>Is globalisation good or bad for our planet?</w:t>
      </w:r>
    </w:p>
    <w:p w:rsidR="00ED3BBA" w:rsidRPr="00ED3BBA" w:rsidRDefault="00ED3BBA" w:rsidP="00ED3BBA">
      <w:pPr>
        <w:pStyle w:val="ListParagraph"/>
        <w:numPr>
          <w:ilvl w:val="0"/>
          <w:numId w:val="1"/>
        </w:numPr>
        <w:rPr>
          <w:sz w:val="32"/>
        </w:rPr>
      </w:pPr>
      <w:r w:rsidRPr="00ED3BBA">
        <w:rPr>
          <w:sz w:val="32"/>
        </w:rPr>
        <w:t>Why is the South China Sea so important to China?</w:t>
      </w:r>
    </w:p>
    <w:p w:rsidR="00ED3BBA" w:rsidRPr="00ED3BBA" w:rsidRDefault="00ED3BBA" w:rsidP="00ED3BBA">
      <w:pPr>
        <w:pStyle w:val="ListParagraph"/>
        <w:numPr>
          <w:ilvl w:val="0"/>
          <w:numId w:val="1"/>
        </w:numPr>
        <w:rPr>
          <w:sz w:val="32"/>
        </w:rPr>
      </w:pPr>
      <w:r w:rsidRPr="00ED3BBA">
        <w:rPr>
          <w:sz w:val="32"/>
        </w:rPr>
        <w:t>Why do some places need regeneration?</w:t>
      </w:r>
    </w:p>
    <w:p w:rsidR="00ED3BBA" w:rsidRPr="00ED3BBA" w:rsidRDefault="00ED3BBA" w:rsidP="00ED3BBA">
      <w:pPr>
        <w:pStyle w:val="ListParagraph"/>
        <w:numPr>
          <w:ilvl w:val="0"/>
          <w:numId w:val="1"/>
        </w:numPr>
        <w:rPr>
          <w:sz w:val="32"/>
        </w:rPr>
      </w:pPr>
      <w:r w:rsidRPr="00ED3BBA">
        <w:rPr>
          <w:sz w:val="32"/>
        </w:rPr>
        <w:t>Why are some locations more at risk from tectonic hazards?</w:t>
      </w:r>
    </w:p>
    <w:p w:rsidR="00ED3BBA" w:rsidRPr="00ED3BBA" w:rsidRDefault="00ED3BBA">
      <w:pPr>
        <w:rPr>
          <w:sz w:val="32"/>
        </w:rPr>
      </w:pPr>
    </w:p>
    <w:p w:rsidR="00ED3BBA" w:rsidRPr="00ED3BBA" w:rsidRDefault="00ED3BBA">
      <w:pPr>
        <w:rPr>
          <w:sz w:val="32"/>
        </w:rPr>
      </w:pPr>
    </w:p>
    <w:p w:rsidR="00ED3BBA" w:rsidRDefault="00ED3BBA">
      <w:pPr>
        <w:rPr>
          <w:sz w:val="32"/>
        </w:rPr>
      </w:pPr>
      <w:r w:rsidRPr="00ED3BBA">
        <w:rPr>
          <w:sz w:val="32"/>
        </w:rPr>
        <w:t>Please also find below a list of recommended books to support your study of Geography at A Level.</w:t>
      </w:r>
    </w:p>
    <w:p w:rsidR="00ED3BBA" w:rsidRDefault="00ED3BBA">
      <w:pPr>
        <w:rPr>
          <w:sz w:val="32"/>
        </w:rPr>
      </w:pPr>
    </w:p>
    <w:p w:rsidR="00ED3BBA" w:rsidRDefault="00ED3BBA">
      <w:pPr>
        <w:rPr>
          <w:sz w:val="32"/>
        </w:rPr>
      </w:pPr>
    </w:p>
    <w:p w:rsidR="00ED3BBA" w:rsidRDefault="00ED3BBA">
      <w:pPr>
        <w:rPr>
          <w:sz w:val="32"/>
        </w:rPr>
      </w:pPr>
    </w:p>
    <w:p w:rsidR="00ED3BBA" w:rsidRDefault="00ED3BBA">
      <w:pPr>
        <w:rPr>
          <w:sz w:val="32"/>
        </w:rPr>
      </w:pPr>
    </w:p>
    <w:p w:rsidR="00ED3BBA" w:rsidRDefault="00ED3BBA">
      <w:pPr>
        <w:rPr>
          <w:sz w:val="32"/>
        </w:rPr>
      </w:pPr>
    </w:p>
    <w:p w:rsidR="00ED3BBA" w:rsidRDefault="00ED3BBA">
      <w:pPr>
        <w:rPr>
          <w:sz w:val="32"/>
        </w:rPr>
      </w:pPr>
    </w:p>
    <w:p w:rsidR="00ED3BBA" w:rsidRDefault="00ED3BBA">
      <w:pPr>
        <w:rPr>
          <w:sz w:val="32"/>
        </w:rPr>
      </w:pPr>
    </w:p>
    <w:p w:rsidR="00ED3BBA" w:rsidRDefault="00ED3BBA">
      <w:pPr>
        <w:rPr>
          <w:sz w:val="32"/>
        </w:rPr>
      </w:pPr>
    </w:p>
    <w:p w:rsidR="00ED3BBA" w:rsidRDefault="00ED3BBA">
      <w:pPr>
        <w:rPr>
          <w:sz w:val="32"/>
        </w:rPr>
      </w:pPr>
    </w:p>
    <w:p w:rsidR="00ED3BBA" w:rsidRDefault="00ED3BBA">
      <w:pPr>
        <w:rPr>
          <w:sz w:val="32"/>
        </w:rPr>
      </w:pPr>
    </w:p>
    <w:p w:rsidR="00ED3BBA" w:rsidRDefault="00ED3BBA">
      <w:pPr>
        <w:rPr>
          <w:sz w:val="32"/>
        </w:rPr>
      </w:pPr>
    </w:p>
    <w:p w:rsidR="00ED3BBA" w:rsidRPr="00ED3BBA" w:rsidRDefault="00ED3BBA">
      <w:pPr>
        <w:rPr>
          <w:sz w:val="32"/>
        </w:rPr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619041F5" wp14:editId="763F3E79">
            <wp:simplePos x="0" y="0"/>
            <wp:positionH relativeFrom="margin">
              <wp:posOffset>0</wp:posOffset>
            </wp:positionH>
            <wp:positionV relativeFrom="paragraph">
              <wp:posOffset>372110</wp:posOffset>
            </wp:positionV>
            <wp:extent cx="6638925" cy="8797290"/>
            <wp:effectExtent l="0" t="0" r="9525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79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D3BBA" w:rsidRPr="00ED3BBA" w:rsidSect="00ED3B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F1676B"/>
    <w:multiLevelType w:val="hybridMultilevel"/>
    <w:tmpl w:val="7EE6A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BBA"/>
    <w:rsid w:val="000B49CD"/>
    <w:rsid w:val="0044211E"/>
    <w:rsid w:val="00736753"/>
    <w:rsid w:val="00ED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1BB12"/>
  <w15:chartTrackingRefBased/>
  <w15:docId w15:val="{9B99979A-D836-4C90-84C0-A286B8A4F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3B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5C64B4E1</Template>
  <TotalTime>11</TotalTime>
  <Pages>2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Ashleigh Lowe</dc:creator>
  <cp:keywords/>
  <dc:description/>
  <cp:lastModifiedBy>Ashleigh Lowe</cp:lastModifiedBy>
  <cp:revision>1</cp:revision>
  <dcterms:created xsi:type="dcterms:W3CDTF">2020-06-03T12:27:00Z</dcterms:created>
  <dcterms:modified xsi:type="dcterms:W3CDTF">2020-06-03T12:40:00Z</dcterms:modified>
</cp:coreProperties>
</file>